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Ind w:w="6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1323"/>
        <w:gridCol w:w="1465"/>
      </w:tblGrid>
      <w:tr w:rsidR="00E17FFD" w:rsidRPr="00765B38" w:rsidTr="007C072D">
        <w:tc>
          <w:tcPr>
            <w:tcW w:w="1323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765B38">
              <w:rPr>
                <w:rFonts w:ascii="Calibri" w:hAnsi="Calibri"/>
                <w:sz w:val="22"/>
                <w:szCs w:val="22"/>
              </w:rPr>
              <w:t>DD</w:t>
            </w:r>
          </w:p>
        </w:tc>
        <w:tc>
          <w:tcPr>
            <w:tcW w:w="1323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65B38">
              <w:rPr>
                <w:rFonts w:ascii="Calibri" w:hAnsi="Calibri"/>
                <w:sz w:val="22"/>
                <w:szCs w:val="22"/>
              </w:rPr>
              <w:t>MM</w:t>
            </w:r>
          </w:p>
        </w:tc>
        <w:tc>
          <w:tcPr>
            <w:tcW w:w="1465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65B38">
              <w:rPr>
                <w:rFonts w:ascii="Calibri" w:hAnsi="Calibri"/>
                <w:sz w:val="22"/>
                <w:szCs w:val="22"/>
              </w:rPr>
              <w:t>AA</w:t>
            </w:r>
          </w:p>
        </w:tc>
      </w:tr>
      <w:tr w:rsidR="00E17FFD" w:rsidRPr="00765B38" w:rsidTr="007C072D">
        <w:tc>
          <w:tcPr>
            <w:tcW w:w="1323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23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auto"/>
          </w:tcPr>
          <w:p w:rsidR="00E17FFD" w:rsidRPr="00765B38" w:rsidRDefault="00E17FFD" w:rsidP="007C07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6E6B14" w:rsidRDefault="001D1A33" w:rsidP="00A77848">
      <w:pPr>
        <w:rPr>
          <w:rFonts w:ascii="Calibri" w:hAnsi="Calibri"/>
          <w:sz w:val="10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-397510</wp:posOffset>
                </wp:positionV>
                <wp:extent cx="4354195" cy="518160"/>
                <wp:effectExtent l="10795" t="16510" r="16510" b="1778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DE9" w:rsidRPr="001D1A33" w:rsidRDefault="007D6DE9" w:rsidP="001D1A33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1D1A33">
                              <w:rPr>
                                <w:rFonts w:asciiTheme="minorHAnsi" w:hAnsiTheme="minorHAnsi"/>
                                <w:b/>
                              </w:rPr>
                              <w:t>Convocatoria</w:t>
                            </w:r>
                            <w:r w:rsidRPr="001D1A33">
                              <w:rPr>
                                <w:rFonts w:asciiTheme="minorHAnsi" w:hAnsiTheme="minorHAnsi"/>
                              </w:rPr>
                              <w:t xml:space="preserve">: </w:t>
                            </w:r>
                            <w:r w:rsidR="00AA750F" w:rsidRPr="001D1A33">
                              <w:rPr>
                                <w:rFonts w:asciiTheme="minorHAnsi" w:hAnsiTheme="minorHAnsi"/>
                              </w:rPr>
                              <w:t xml:space="preserve">PONENTES,  </w:t>
                            </w:r>
                            <w:r w:rsidR="001D1A33" w:rsidRPr="001D1A33">
                              <w:rPr>
                                <w:rFonts w:asciiTheme="minorHAnsi" w:hAnsiTheme="minorHAnsi"/>
                              </w:rPr>
                              <w:t>I CONGRESO INTERNACIONAL DE BIOTECNOLOGÍA</w:t>
                            </w:r>
                            <w:r w:rsidR="001D1A33">
                              <w:rPr>
                                <w:rFonts w:asciiTheme="minorHAnsi" w:hAnsiTheme="minorHAnsi"/>
                              </w:rPr>
                              <w:t>- 2017.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2.45pt;margin-top:-31.3pt;width:342.85pt;height:4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" strokeweight="1.5pt">
                <v:textbox>
                  <w:txbxContent>
                    <w:p w:rsidR="007D6DE9" w:rsidRPr="001D1A33" w:rsidRDefault="007D6DE9" w:rsidP="001D1A33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1D1A33">
                        <w:rPr>
                          <w:rFonts w:asciiTheme="minorHAnsi" w:hAnsiTheme="minorHAnsi"/>
                          <w:b/>
                        </w:rPr>
                        <w:t>Convocatoria</w:t>
                      </w:r>
                      <w:r w:rsidRPr="001D1A33">
                        <w:rPr>
                          <w:rFonts w:asciiTheme="minorHAnsi" w:hAnsiTheme="minorHAnsi"/>
                        </w:rPr>
                        <w:t xml:space="preserve">: </w:t>
                      </w:r>
                      <w:r w:rsidR="00AA750F" w:rsidRPr="001D1A33">
                        <w:rPr>
                          <w:rFonts w:asciiTheme="minorHAnsi" w:hAnsiTheme="minorHAnsi"/>
                        </w:rPr>
                        <w:t xml:space="preserve">PONENTES,  </w:t>
                      </w:r>
                      <w:r w:rsidR="001D1A33" w:rsidRPr="001D1A33">
                        <w:rPr>
                          <w:rFonts w:asciiTheme="minorHAnsi" w:hAnsiTheme="minorHAnsi"/>
                        </w:rPr>
                        <w:t>I CONGRESO INTERNACIONAL DE BIOTECNOLOGÍA</w:t>
                      </w:r>
                      <w:r w:rsidR="001D1A33">
                        <w:rPr>
                          <w:rFonts w:asciiTheme="minorHAnsi" w:hAnsiTheme="minorHAnsi"/>
                        </w:rPr>
                        <w:t>- 2017.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E3B05" w:rsidRDefault="008E3B05" w:rsidP="005C70CD">
      <w:pPr>
        <w:jc w:val="center"/>
        <w:rPr>
          <w:rFonts w:ascii="Calibri" w:hAnsi="Calibri"/>
          <w:sz w:val="10"/>
        </w:rPr>
      </w:pPr>
    </w:p>
    <w:p w:rsidR="008E3B05" w:rsidRPr="00853747" w:rsidRDefault="008E3B05" w:rsidP="005C70CD">
      <w:pPr>
        <w:jc w:val="center"/>
        <w:rPr>
          <w:rFonts w:ascii="Calibri" w:hAnsi="Calibri"/>
          <w:sz w:val="10"/>
        </w:rPr>
      </w:pPr>
    </w:p>
    <w:tbl>
      <w:tblPr>
        <w:tblW w:w="11341" w:type="dxa"/>
        <w:tblInd w:w="-1168" w:type="dxa"/>
        <w:shd w:val="clear" w:color="auto" w:fill="FF3F3F"/>
        <w:tblLook w:val="04A0" w:firstRow="1" w:lastRow="0" w:firstColumn="1" w:lastColumn="0" w:noHBand="0" w:noVBand="1"/>
      </w:tblPr>
      <w:tblGrid>
        <w:gridCol w:w="11341"/>
      </w:tblGrid>
      <w:tr w:rsidR="00433A40" w:rsidRPr="00853747" w:rsidTr="007316BB">
        <w:trPr>
          <w:trHeight w:val="473"/>
        </w:trPr>
        <w:tc>
          <w:tcPr>
            <w:tcW w:w="11341" w:type="dxa"/>
            <w:shd w:val="clear" w:color="auto" w:fill="C00000"/>
          </w:tcPr>
          <w:p w:rsidR="00433A40" w:rsidRPr="007C072D" w:rsidRDefault="00433A40" w:rsidP="007C072D">
            <w:pPr>
              <w:jc w:val="center"/>
              <w:rPr>
                <w:rFonts w:ascii="Calibri" w:hAnsi="Calibri" w:cs="Arial"/>
                <w:b/>
                <w:sz w:val="10"/>
                <w:szCs w:val="16"/>
              </w:rPr>
            </w:pPr>
          </w:p>
          <w:p w:rsidR="00433A40" w:rsidRPr="007C072D" w:rsidRDefault="00433A40" w:rsidP="007C072D">
            <w:pPr>
              <w:jc w:val="center"/>
              <w:rPr>
                <w:rFonts w:ascii="Calibri" w:hAnsi="Calibri" w:cs="Arial"/>
                <w:b/>
                <w:sz w:val="28"/>
                <w:szCs w:val="20"/>
              </w:rPr>
            </w:pPr>
            <w:r w:rsidRPr="007C072D">
              <w:rPr>
                <w:rFonts w:ascii="Calibri" w:hAnsi="Calibri" w:cs="Arial"/>
                <w:b/>
                <w:szCs w:val="20"/>
              </w:rPr>
              <w:t>DATOS</w:t>
            </w:r>
            <w:r w:rsidRPr="007C072D">
              <w:rPr>
                <w:rFonts w:ascii="Calibri" w:hAnsi="Calibri" w:cs="Arial"/>
                <w:b/>
                <w:sz w:val="28"/>
                <w:szCs w:val="20"/>
              </w:rPr>
              <w:t xml:space="preserve"> </w:t>
            </w:r>
            <w:r w:rsidRPr="007C072D">
              <w:rPr>
                <w:rFonts w:ascii="Calibri" w:hAnsi="Calibri" w:cs="Arial"/>
                <w:b/>
                <w:szCs w:val="20"/>
              </w:rPr>
              <w:t>PERSONALES</w:t>
            </w:r>
          </w:p>
          <w:p w:rsidR="00433A40" w:rsidRPr="007C072D" w:rsidRDefault="00433A40" w:rsidP="007C072D">
            <w:pPr>
              <w:jc w:val="center"/>
              <w:rPr>
                <w:rFonts w:ascii="Calibri" w:hAnsi="Calibri"/>
                <w:b/>
                <w:sz w:val="6"/>
                <w:szCs w:val="16"/>
              </w:rPr>
            </w:pPr>
          </w:p>
        </w:tc>
      </w:tr>
    </w:tbl>
    <w:p w:rsidR="00886C23" w:rsidRPr="00853747" w:rsidRDefault="00886C23" w:rsidP="005C70CD">
      <w:pPr>
        <w:jc w:val="center"/>
        <w:rPr>
          <w:rFonts w:ascii="Calibri" w:hAnsi="Calibri"/>
          <w:sz w:val="6"/>
        </w:rPr>
      </w:pPr>
    </w:p>
    <w:tbl>
      <w:tblPr>
        <w:tblW w:w="11341" w:type="dxa"/>
        <w:tblInd w:w="-1206" w:type="dxa"/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35"/>
        <w:gridCol w:w="741"/>
        <w:gridCol w:w="1701"/>
        <w:gridCol w:w="992"/>
        <w:gridCol w:w="1843"/>
        <w:gridCol w:w="2268"/>
      </w:tblGrid>
      <w:tr w:rsidR="003E7557" w:rsidRPr="00853747" w:rsidTr="00AD4504">
        <w:trPr>
          <w:trHeight w:val="300"/>
        </w:trPr>
        <w:tc>
          <w:tcPr>
            <w:tcW w:w="907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 xml:space="preserve">Apellidos </w:t>
            </w:r>
          </w:p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7557" w:rsidRDefault="003E7557">
            <w:pPr>
              <w:rPr>
                <w:rFonts w:ascii="Calibri" w:hAnsi="Calibri" w:cs="Arial"/>
                <w:sz w:val="20"/>
                <w:szCs w:val="20"/>
              </w:rPr>
            </w:pPr>
          </w:p>
          <w:p w:rsidR="003E7557" w:rsidRPr="00853747" w:rsidRDefault="003E7557" w:rsidP="003E7557">
            <w:pPr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3E7557" w:rsidRPr="00853747" w:rsidTr="00AD4504">
        <w:trPr>
          <w:trHeight w:val="30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Nombres</w:t>
            </w:r>
          </w:p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E7557" w:rsidRPr="00853747" w:rsidRDefault="003E7557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E7557" w:rsidRPr="00853747" w:rsidTr="00AD4504">
        <w:trPr>
          <w:trHeight w:val="300"/>
        </w:trPr>
        <w:tc>
          <w:tcPr>
            <w:tcW w:w="379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CC. Nº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De: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175AB0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Sexo</w:t>
            </w:r>
            <w:r>
              <w:rPr>
                <w:rFonts w:ascii="Calibri" w:hAnsi="Calibri" w:cs="Arial"/>
                <w:sz w:val="20"/>
                <w:szCs w:val="20"/>
              </w:rPr>
              <w:t>:  F __</w:t>
            </w:r>
            <w:r w:rsidRPr="00853747">
              <w:rPr>
                <w:rFonts w:ascii="Calibri" w:hAnsi="Calibri" w:cs="Arial"/>
                <w:sz w:val="20"/>
                <w:szCs w:val="20"/>
              </w:rPr>
              <w:t xml:space="preserve"> M __</w:t>
            </w: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E7557" w:rsidRPr="00853747" w:rsidRDefault="003E7557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E7557" w:rsidRPr="00853747" w:rsidTr="00AD4504">
        <w:trPr>
          <w:trHeight w:val="30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Nacionalidad: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00697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C. E.</w:t>
            </w:r>
            <w:r w:rsidRPr="00853747">
              <w:rPr>
                <w:rFonts w:ascii="Calibri" w:hAnsi="Calibri" w:cs="Arial"/>
                <w:sz w:val="20"/>
                <w:szCs w:val="20"/>
              </w:rPr>
              <w:t xml:space="preserve"> Nº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E7557" w:rsidRPr="00853747" w:rsidRDefault="003E7557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F929F0" w:rsidRPr="00853747" w:rsidTr="00AD4504">
        <w:trPr>
          <w:trHeight w:val="300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F929F0" w:rsidRPr="00853747" w:rsidRDefault="00F929F0" w:rsidP="005C70CD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Fecha de Nacimiento: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F929F0" w:rsidRDefault="00F929F0" w:rsidP="0000697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N° Pasaporte:</w:t>
            </w: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929F0" w:rsidRPr="00853747" w:rsidRDefault="00F929F0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E7557" w:rsidRPr="00853747" w:rsidTr="00AD4504">
        <w:trPr>
          <w:trHeight w:val="30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Correo Electrónico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E7557" w:rsidRPr="00853747" w:rsidRDefault="003E7557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3E7557" w:rsidRPr="00853747" w:rsidTr="00AD4504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3E2E1"/>
            <w:noWrap/>
            <w:vAlign w:val="center"/>
          </w:tcPr>
          <w:p w:rsidR="003E7557" w:rsidRPr="00860C60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60C60">
              <w:rPr>
                <w:rFonts w:ascii="Calibri" w:hAnsi="Calibri" w:cs="Arial"/>
                <w:sz w:val="20"/>
                <w:szCs w:val="20"/>
              </w:rPr>
              <w:t>Dirección Residencia</w:t>
            </w:r>
          </w:p>
          <w:p w:rsidR="003E7557" w:rsidRPr="00860C60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3E7557" w:rsidRPr="00860C60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60C60">
              <w:rPr>
                <w:rFonts w:ascii="Calibri" w:hAnsi="Calibri" w:cs="Arial"/>
                <w:sz w:val="20"/>
                <w:szCs w:val="20"/>
              </w:rPr>
              <w:t>Teléfono</w:t>
            </w:r>
          </w:p>
          <w:p w:rsidR="003E7557" w:rsidRPr="00860C60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3E2E1"/>
            <w:vAlign w:val="center"/>
          </w:tcPr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  <w:r w:rsidRPr="00853747">
              <w:rPr>
                <w:rFonts w:ascii="Calibri" w:hAnsi="Calibri" w:cs="Arial"/>
                <w:sz w:val="20"/>
                <w:szCs w:val="20"/>
              </w:rPr>
              <w:t>Teléfono de Contacto</w:t>
            </w:r>
          </w:p>
          <w:p w:rsidR="003E7557" w:rsidRPr="00853747" w:rsidRDefault="003E7557" w:rsidP="005C70CD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E2E1"/>
            <w:vAlign w:val="center"/>
          </w:tcPr>
          <w:p w:rsidR="003E7557" w:rsidRPr="00853747" w:rsidRDefault="003E7557" w:rsidP="003E7557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:rsidR="00373888" w:rsidRDefault="00373888" w:rsidP="005C70CD">
      <w:pPr>
        <w:jc w:val="center"/>
        <w:rPr>
          <w:rFonts w:ascii="Calibri" w:hAnsi="Calibri"/>
          <w:sz w:val="8"/>
          <w:szCs w:val="16"/>
        </w:rPr>
      </w:pPr>
    </w:p>
    <w:p w:rsidR="00175AB0" w:rsidRDefault="00175AB0" w:rsidP="005C70CD">
      <w:pPr>
        <w:jc w:val="center"/>
        <w:rPr>
          <w:rFonts w:ascii="Calibri" w:hAnsi="Calibri"/>
          <w:sz w:val="8"/>
          <w:szCs w:val="16"/>
        </w:rPr>
      </w:pPr>
    </w:p>
    <w:tbl>
      <w:tblPr>
        <w:tblW w:w="11341" w:type="dxa"/>
        <w:tblInd w:w="-1206" w:type="dxa"/>
        <w:shd w:val="clear" w:color="auto" w:fill="F2F2F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394"/>
        <w:gridCol w:w="426"/>
        <w:gridCol w:w="425"/>
        <w:gridCol w:w="709"/>
        <w:gridCol w:w="1134"/>
      </w:tblGrid>
      <w:tr w:rsidR="00173DB2" w:rsidRPr="00853747" w:rsidTr="008B5B03">
        <w:trPr>
          <w:trHeight w:val="27"/>
        </w:trPr>
        <w:tc>
          <w:tcPr>
            <w:tcW w:w="11341" w:type="dxa"/>
            <w:gridSpan w:val="6"/>
            <w:tcBorders>
              <w:bottom w:val="single" w:sz="12" w:space="0" w:color="auto"/>
            </w:tcBorders>
            <w:shd w:val="clear" w:color="auto" w:fill="F2F2F2"/>
            <w:noWrap/>
            <w:vAlign w:val="center"/>
          </w:tcPr>
          <w:p w:rsidR="00173DB2" w:rsidRPr="00127638" w:rsidRDefault="00173DB2" w:rsidP="00AD4504">
            <w:pPr>
              <w:jc w:val="center"/>
              <w:rPr>
                <w:rFonts w:ascii="Calibri" w:hAnsi="Calibri" w:cs="Arial"/>
                <w:sz w:val="6"/>
                <w:szCs w:val="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1134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  <w:noWrap/>
            <w:vAlign w:val="center"/>
          </w:tcPr>
          <w:p w:rsidR="00173DB2" w:rsidRPr="00127638" w:rsidRDefault="00173DB2" w:rsidP="00AD4504">
            <w:pPr>
              <w:jc w:val="center"/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szCs w:val="20"/>
              </w:rPr>
              <w:t>FORMACIÓN ACADÉMICA</w:t>
            </w: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INSTITUCIÓN</w:t>
            </w:r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TITULO OBTENIDO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PAIS/</w:t>
            </w:r>
          </w:p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CIUDAD</w:t>
            </w:r>
          </w:p>
        </w:tc>
      </w:tr>
      <w:tr w:rsidR="00173DB2" w:rsidRPr="00853747" w:rsidTr="003E7557">
        <w:trPr>
          <w:trHeight w:val="148"/>
        </w:trPr>
        <w:tc>
          <w:tcPr>
            <w:tcW w:w="425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853747" w:rsidRDefault="00173DB2" w:rsidP="00AD45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853747" w:rsidRDefault="00173DB2" w:rsidP="00AD450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6"/>
                <w:szCs w:val="20"/>
              </w:rPr>
            </w:pPr>
            <w:r w:rsidRPr="00E9409D">
              <w:rPr>
                <w:rFonts w:ascii="Calibri" w:hAnsi="Calibri" w:cs="Arial"/>
                <w:sz w:val="16"/>
                <w:szCs w:val="20"/>
              </w:rPr>
              <w:t>DD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6"/>
                <w:szCs w:val="20"/>
              </w:rPr>
            </w:pPr>
            <w:r w:rsidRPr="00E9409D">
              <w:rPr>
                <w:rFonts w:ascii="Calibri" w:hAnsi="Calibri" w:cs="Arial"/>
                <w:sz w:val="16"/>
                <w:szCs w:val="20"/>
              </w:rPr>
              <w:t>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173DB2" w:rsidRPr="00E9409D" w:rsidRDefault="00173DB2" w:rsidP="00AD4504">
            <w:pPr>
              <w:jc w:val="center"/>
              <w:rPr>
                <w:rFonts w:ascii="Calibri" w:hAnsi="Calibri" w:cs="Arial"/>
                <w:sz w:val="16"/>
                <w:szCs w:val="20"/>
              </w:rPr>
            </w:pPr>
            <w:r w:rsidRPr="00E9409D">
              <w:rPr>
                <w:rFonts w:ascii="Calibri" w:hAnsi="Calibri" w:cs="Arial"/>
                <w:sz w:val="16"/>
                <w:szCs w:val="20"/>
              </w:rPr>
              <w:t>AA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173DB2" w:rsidRPr="00853747" w:rsidRDefault="00173DB2" w:rsidP="00AD4504">
            <w:pPr>
              <w:jc w:val="center"/>
              <w:rPr>
                <w:rFonts w:ascii="Calibri" w:hAnsi="Calibri" w:cs="Arial"/>
                <w:sz w:val="12"/>
                <w:szCs w:val="20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25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73DB2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DB2" w:rsidRPr="00B83878" w:rsidRDefault="00173DB2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6E6B14" w:rsidRDefault="006E6B14" w:rsidP="005C70CD">
      <w:pPr>
        <w:rPr>
          <w:rFonts w:ascii="Calibri" w:hAnsi="Calibri"/>
          <w:sz w:val="8"/>
          <w:szCs w:val="16"/>
        </w:rPr>
      </w:pPr>
    </w:p>
    <w:p w:rsidR="00173DB2" w:rsidRDefault="00173DB2" w:rsidP="005C70CD">
      <w:pPr>
        <w:rPr>
          <w:rFonts w:ascii="Calibri" w:hAnsi="Calibri"/>
          <w:sz w:val="8"/>
          <w:szCs w:val="16"/>
        </w:rPr>
      </w:pPr>
    </w:p>
    <w:tbl>
      <w:tblPr>
        <w:tblW w:w="11341" w:type="dxa"/>
        <w:tblInd w:w="-1206" w:type="dxa"/>
        <w:shd w:val="clear" w:color="auto" w:fill="F2F2F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394"/>
        <w:gridCol w:w="1560"/>
        <w:gridCol w:w="1134"/>
      </w:tblGrid>
      <w:tr w:rsidR="00AA750F" w:rsidRPr="00853747" w:rsidTr="008B5B03">
        <w:trPr>
          <w:trHeight w:val="27"/>
        </w:trPr>
        <w:tc>
          <w:tcPr>
            <w:tcW w:w="11341" w:type="dxa"/>
            <w:gridSpan w:val="4"/>
            <w:tcBorders>
              <w:bottom w:val="single" w:sz="12" w:space="0" w:color="auto"/>
            </w:tcBorders>
            <w:shd w:val="clear" w:color="auto" w:fill="F2F2F2"/>
            <w:noWrap/>
            <w:vAlign w:val="center"/>
          </w:tcPr>
          <w:p w:rsidR="00AA750F" w:rsidRPr="00127638" w:rsidRDefault="00AA750F" w:rsidP="00AD4504">
            <w:pPr>
              <w:jc w:val="center"/>
              <w:rPr>
                <w:rFonts w:ascii="Calibri" w:hAnsi="Calibri" w:cs="Arial"/>
                <w:sz w:val="6"/>
                <w:szCs w:val="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113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  <w:noWrap/>
            <w:vAlign w:val="center"/>
          </w:tcPr>
          <w:p w:rsidR="00AA750F" w:rsidRPr="00127638" w:rsidRDefault="00AA750F" w:rsidP="00AD4504">
            <w:pPr>
              <w:jc w:val="center"/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szCs w:val="20"/>
              </w:rPr>
              <w:t>EXPERIENCIA PROFESIONAL</w:t>
            </w:r>
          </w:p>
        </w:tc>
      </w:tr>
      <w:tr w:rsidR="00AA750F" w:rsidRPr="00853747" w:rsidTr="003E7557">
        <w:trPr>
          <w:trHeight w:val="300"/>
        </w:trPr>
        <w:tc>
          <w:tcPr>
            <w:tcW w:w="113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8D8A"/>
            <w:noWrap/>
            <w:vAlign w:val="center"/>
          </w:tcPr>
          <w:p w:rsidR="00AA750F" w:rsidRDefault="00AA750F" w:rsidP="00AD4504">
            <w:pPr>
              <w:jc w:val="center"/>
              <w:rPr>
                <w:rFonts w:ascii="Calibri" w:hAnsi="Calibri" w:cs="Arial"/>
                <w:b/>
                <w:szCs w:val="20"/>
              </w:rPr>
            </w:pPr>
            <w:r w:rsidRPr="00AA750F">
              <w:rPr>
                <w:rFonts w:ascii="Calibri" w:hAnsi="Calibri" w:cs="Arial"/>
                <w:b/>
                <w:sz w:val="22"/>
                <w:szCs w:val="20"/>
              </w:rPr>
              <w:t>Cargos Actuales</w:t>
            </w:r>
          </w:p>
        </w:tc>
      </w:tr>
      <w:tr w:rsidR="00AA750F" w:rsidRPr="00853747" w:rsidTr="003E7557">
        <w:trPr>
          <w:trHeight w:val="322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AA750F" w:rsidRPr="00E9409D" w:rsidRDefault="00AA750F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INSTITUCIÓN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AA750F" w:rsidRPr="00E9409D" w:rsidRDefault="00AA750F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NOMBRE DEL CARGO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AA750F" w:rsidRPr="00E9409D" w:rsidRDefault="00AA750F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Inicio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AA750F" w:rsidRPr="00E9409D" w:rsidRDefault="00AA750F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Finalización</w:t>
            </w: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113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08D8A"/>
            <w:noWrap/>
            <w:vAlign w:val="center"/>
          </w:tcPr>
          <w:p w:rsidR="00AA750F" w:rsidRPr="00B83878" w:rsidRDefault="00AA750F" w:rsidP="008B5B03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AA750F">
              <w:rPr>
                <w:rFonts w:ascii="Calibri" w:hAnsi="Calibri" w:cs="Arial"/>
                <w:b/>
                <w:sz w:val="22"/>
                <w:szCs w:val="20"/>
              </w:rPr>
              <w:t>Cargos</w:t>
            </w:r>
            <w:r w:rsidR="008B5B03">
              <w:rPr>
                <w:rFonts w:ascii="Calibri" w:hAnsi="Calibri" w:cs="Arial"/>
                <w:b/>
                <w:sz w:val="22"/>
                <w:szCs w:val="20"/>
              </w:rPr>
              <w:t xml:space="preserve"> Desempeñados</w:t>
            </w:r>
          </w:p>
        </w:tc>
      </w:tr>
      <w:tr w:rsidR="008B5B03" w:rsidRPr="00853747" w:rsidTr="003E7557">
        <w:trPr>
          <w:trHeight w:val="300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8B5B03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INSTITUCIÓN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8B5B03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NOMBRE DEL CARGO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8B5B03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Inicio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8B5B03" w:rsidRPr="00E9409D" w:rsidRDefault="008B5B03" w:rsidP="008B5B03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Finalización</w:t>
            </w: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AA750F" w:rsidRPr="00853747" w:rsidTr="003E7557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750F" w:rsidRPr="00B83878" w:rsidRDefault="00AA750F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50F" w:rsidRPr="00B83878" w:rsidRDefault="00AA750F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CC3716" w:rsidRDefault="00CC3716" w:rsidP="009F63CD">
      <w:pPr>
        <w:rPr>
          <w:rFonts w:ascii="Calibri" w:hAnsi="Calibri"/>
          <w:sz w:val="12"/>
          <w:szCs w:val="16"/>
        </w:rPr>
      </w:pPr>
    </w:p>
    <w:p w:rsidR="008B5B03" w:rsidRDefault="008B5B03" w:rsidP="009F63CD">
      <w:pPr>
        <w:rPr>
          <w:rFonts w:ascii="Calibri" w:hAnsi="Calibri"/>
          <w:sz w:val="12"/>
          <w:szCs w:val="16"/>
        </w:rPr>
      </w:pPr>
    </w:p>
    <w:p w:rsidR="008B5B03" w:rsidRDefault="008B5B03" w:rsidP="009F63CD">
      <w:pPr>
        <w:rPr>
          <w:rFonts w:ascii="Calibri" w:hAnsi="Calibri"/>
          <w:sz w:val="12"/>
          <w:szCs w:val="16"/>
        </w:rPr>
      </w:pPr>
    </w:p>
    <w:tbl>
      <w:tblPr>
        <w:tblW w:w="11341" w:type="dxa"/>
        <w:tblInd w:w="-1206" w:type="dxa"/>
        <w:shd w:val="clear" w:color="auto" w:fill="F2F2F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3402"/>
        <w:gridCol w:w="1560"/>
        <w:gridCol w:w="1134"/>
      </w:tblGrid>
      <w:tr w:rsidR="008B5B03" w:rsidRPr="00853747" w:rsidTr="008B5B03">
        <w:trPr>
          <w:trHeight w:val="27"/>
        </w:trPr>
        <w:tc>
          <w:tcPr>
            <w:tcW w:w="11341" w:type="dxa"/>
            <w:gridSpan w:val="4"/>
            <w:tcBorders>
              <w:bottom w:val="single" w:sz="12" w:space="0" w:color="auto"/>
            </w:tcBorders>
            <w:shd w:val="clear" w:color="auto" w:fill="F2F2F2"/>
            <w:noWrap/>
            <w:vAlign w:val="center"/>
          </w:tcPr>
          <w:p w:rsidR="008B5B03" w:rsidRPr="00127638" w:rsidRDefault="008B5B03" w:rsidP="00AD4504">
            <w:pPr>
              <w:jc w:val="center"/>
              <w:rPr>
                <w:rFonts w:ascii="Calibri" w:hAnsi="Calibri" w:cs="Arial"/>
                <w:sz w:val="6"/>
                <w:szCs w:val="6"/>
              </w:rPr>
            </w:pPr>
          </w:p>
        </w:tc>
      </w:tr>
      <w:tr w:rsidR="008B5B03" w:rsidRPr="00853747" w:rsidTr="003E7557">
        <w:trPr>
          <w:trHeight w:val="300"/>
        </w:trPr>
        <w:tc>
          <w:tcPr>
            <w:tcW w:w="113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  <w:noWrap/>
            <w:vAlign w:val="center"/>
          </w:tcPr>
          <w:p w:rsidR="008B5B03" w:rsidRPr="00127638" w:rsidRDefault="008B5B03" w:rsidP="00754333">
            <w:pPr>
              <w:jc w:val="center"/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ACTIVIDAD </w:t>
            </w:r>
            <w:r w:rsidR="00754333">
              <w:rPr>
                <w:rFonts w:ascii="Calibri" w:hAnsi="Calibri" w:cs="Arial"/>
                <w:b/>
                <w:szCs w:val="20"/>
              </w:rPr>
              <w:t>DOCENTE</w:t>
            </w:r>
          </w:p>
        </w:tc>
      </w:tr>
      <w:tr w:rsidR="008B5B03" w:rsidRPr="00853747" w:rsidTr="003E7557">
        <w:trPr>
          <w:trHeight w:val="322"/>
        </w:trPr>
        <w:tc>
          <w:tcPr>
            <w:tcW w:w="52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INSTITUCIÓN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MODALIDAD DE CONTRATACIÓN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Inicio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12"/>
              </w:rPr>
            </w:pPr>
            <w:r w:rsidRPr="00E9409D">
              <w:rPr>
                <w:rFonts w:ascii="Calibri" w:hAnsi="Calibri" w:cs="Arial"/>
                <w:sz w:val="18"/>
                <w:szCs w:val="12"/>
              </w:rPr>
              <w:t>Fecha Finalización</w:t>
            </w:r>
          </w:p>
        </w:tc>
      </w:tr>
      <w:tr w:rsidR="008B5B03" w:rsidRPr="00853747" w:rsidTr="003E7557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03" w:rsidRPr="00B83878" w:rsidRDefault="008B5B03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B5B03" w:rsidRPr="00853747" w:rsidTr="003E7557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03" w:rsidRPr="00B83878" w:rsidRDefault="008B5B03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B5B03" w:rsidRPr="00853747" w:rsidTr="003E7557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B03" w:rsidRPr="00B83878" w:rsidRDefault="008B5B03" w:rsidP="00AD450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B03" w:rsidRPr="00B83878" w:rsidRDefault="008B5B03" w:rsidP="00AD4504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8B5B03" w:rsidRDefault="008B5B03" w:rsidP="009F63CD">
      <w:pPr>
        <w:rPr>
          <w:rFonts w:ascii="Calibri" w:hAnsi="Calibri"/>
          <w:sz w:val="12"/>
          <w:szCs w:val="16"/>
        </w:rPr>
      </w:pPr>
    </w:p>
    <w:p w:rsidR="00A561F4" w:rsidRPr="00853747" w:rsidRDefault="00A561F4" w:rsidP="005C70CD">
      <w:pPr>
        <w:jc w:val="center"/>
        <w:rPr>
          <w:rFonts w:ascii="Calibri" w:hAnsi="Calibri"/>
          <w:sz w:val="12"/>
          <w:szCs w:val="12"/>
        </w:rPr>
      </w:pPr>
    </w:p>
    <w:tbl>
      <w:tblPr>
        <w:tblW w:w="11378" w:type="dxa"/>
        <w:tblInd w:w="-1206" w:type="dxa"/>
        <w:shd w:val="clear" w:color="auto" w:fill="F2F2F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0"/>
        <w:gridCol w:w="1275"/>
        <w:gridCol w:w="1661"/>
        <w:gridCol w:w="607"/>
        <w:gridCol w:w="567"/>
        <w:gridCol w:w="1418"/>
        <w:gridCol w:w="357"/>
        <w:gridCol w:w="210"/>
        <w:gridCol w:w="297"/>
        <w:gridCol w:w="270"/>
        <w:gridCol w:w="238"/>
        <w:gridCol w:w="508"/>
      </w:tblGrid>
      <w:tr w:rsidR="00F05FE7" w:rsidRPr="00853747" w:rsidTr="003E7557">
        <w:trPr>
          <w:trHeight w:val="300"/>
        </w:trPr>
        <w:tc>
          <w:tcPr>
            <w:tcW w:w="11378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00000"/>
            <w:noWrap/>
            <w:vAlign w:val="bottom"/>
          </w:tcPr>
          <w:p w:rsidR="00F05FE7" w:rsidRPr="009F63CD" w:rsidRDefault="008B5B03" w:rsidP="008B5B0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ACTIVIDAD CIENTÍFICA</w:t>
            </w:r>
          </w:p>
        </w:tc>
      </w:tr>
      <w:tr w:rsidR="008B5B03" w:rsidRPr="00853747" w:rsidTr="003E7557">
        <w:trPr>
          <w:trHeight w:val="300"/>
        </w:trPr>
        <w:tc>
          <w:tcPr>
            <w:tcW w:w="11378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8D8A"/>
            <w:noWrap/>
            <w:vAlign w:val="bottom"/>
          </w:tcPr>
          <w:p w:rsidR="008B5B03" w:rsidRPr="009F63CD" w:rsidRDefault="008B5B03" w:rsidP="00AD4504">
            <w:pPr>
              <w:jc w:val="center"/>
              <w:rPr>
                <w:rFonts w:ascii="Calibri" w:hAnsi="Calibri" w:cs="Arial"/>
                <w:b/>
              </w:rPr>
            </w:pPr>
            <w:r w:rsidRPr="008B5B03">
              <w:rPr>
                <w:rFonts w:ascii="Calibri" w:hAnsi="Calibri" w:cs="Arial"/>
                <w:b/>
                <w:sz w:val="22"/>
              </w:rPr>
              <w:t>Pertenencia a Grupos de Investigación</w:t>
            </w:r>
          </w:p>
        </w:tc>
      </w:tr>
      <w:tr w:rsidR="008B5B03" w:rsidRPr="00853747" w:rsidTr="003E7557">
        <w:trPr>
          <w:trHeight w:val="300"/>
        </w:trPr>
        <w:tc>
          <w:tcPr>
            <w:tcW w:w="7513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NOMBRE DEL GRUPO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RECONOCIDO EN</w:t>
            </w:r>
          </w:p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COLCIENCIAS</w:t>
            </w:r>
          </w:p>
        </w:tc>
        <w:tc>
          <w:tcPr>
            <w:tcW w:w="1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PERTENECE DESDE</w:t>
            </w:r>
          </w:p>
        </w:tc>
      </w:tr>
      <w:tr w:rsidR="008B5B03" w:rsidRPr="00853747" w:rsidTr="003E7557">
        <w:trPr>
          <w:trHeight w:val="255"/>
        </w:trPr>
        <w:tc>
          <w:tcPr>
            <w:tcW w:w="7513" w:type="dxa"/>
            <w:gridSpan w:val="4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bottom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bottom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DD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3E2E1"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MM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vAlign w:val="center"/>
          </w:tcPr>
          <w:p w:rsidR="008B5B03" w:rsidRPr="00E9409D" w:rsidRDefault="008B5B03" w:rsidP="00AD4504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AA</w:t>
            </w:r>
          </w:p>
        </w:tc>
      </w:tr>
      <w:tr w:rsidR="008B5B03" w:rsidRPr="00853747" w:rsidTr="003E7557">
        <w:trPr>
          <w:trHeight w:val="255"/>
        </w:trPr>
        <w:tc>
          <w:tcPr>
            <w:tcW w:w="7513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255"/>
        </w:trPr>
        <w:tc>
          <w:tcPr>
            <w:tcW w:w="751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5B03" w:rsidRPr="00853747" w:rsidRDefault="008B5B03" w:rsidP="00AD450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300"/>
        </w:trPr>
        <w:tc>
          <w:tcPr>
            <w:tcW w:w="11378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8D8A"/>
            <w:noWrap/>
            <w:vAlign w:val="bottom"/>
          </w:tcPr>
          <w:p w:rsidR="008B5B03" w:rsidRDefault="008B5B03" w:rsidP="008B5B03">
            <w:pPr>
              <w:jc w:val="center"/>
              <w:rPr>
                <w:rFonts w:ascii="Calibri" w:hAnsi="Calibri" w:cs="Arial"/>
                <w:b/>
              </w:rPr>
            </w:pPr>
            <w:r w:rsidRPr="008B5B03">
              <w:rPr>
                <w:rFonts w:ascii="Calibri" w:hAnsi="Calibri" w:cs="Arial"/>
                <w:b/>
              </w:rPr>
              <w:t xml:space="preserve">PROYECTOS DESARROLLADOS </w:t>
            </w:r>
          </w:p>
          <w:p w:rsidR="008B5B03" w:rsidRPr="008B5B03" w:rsidRDefault="008B5B03" w:rsidP="008B5B03">
            <w:pPr>
              <w:jc w:val="center"/>
              <w:rPr>
                <w:rFonts w:ascii="Calibri" w:hAnsi="Calibri" w:cs="Arial"/>
              </w:rPr>
            </w:pPr>
            <w:r w:rsidRPr="004F703B">
              <w:rPr>
                <w:rFonts w:ascii="Calibri" w:hAnsi="Calibri" w:cs="Arial"/>
                <w:sz w:val="18"/>
              </w:rPr>
              <w:t>(últimos cinco años)</w:t>
            </w:r>
          </w:p>
        </w:tc>
      </w:tr>
      <w:tr w:rsidR="00F22032" w:rsidRPr="00853747" w:rsidTr="003E7557">
        <w:trPr>
          <w:trHeight w:val="300"/>
        </w:trPr>
        <w:tc>
          <w:tcPr>
            <w:tcW w:w="5245" w:type="dxa"/>
            <w:gridSpan w:val="2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F22032" w:rsidRPr="00E9409D" w:rsidRDefault="00F22032" w:rsidP="00F22032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 xml:space="preserve">TÍTULO INVESTIGACIÓN </w:t>
            </w:r>
          </w:p>
        </w:tc>
        <w:tc>
          <w:tcPr>
            <w:tcW w:w="4610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3E2E1"/>
            <w:noWrap/>
            <w:vAlign w:val="center"/>
          </w:tcPr>
          <w:p w:rsidR="00F22032" w:rsidRPr="00E9409D" w:rsidRDefault="008B5B03" w:rsidP="00F22032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FUENTE DE FINANCIACIÓN</w:t>
            </w:r>
          </w:p>
        </w:tc>
        <w:tc>
          <w:tcPr>
            <w:tcW w:w="1523" w:type="dxa"/>
            <w:gridSpan w:val="5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3E2E1"/>
            <w:noWrap/>
            <w:vAlign w:val="center"/>
          </w:tcPr>
          <w:p w:rsidR="00F22032" w:rsidRPr="00E9409D" w:rsidRDefault="00F22032" w:rsidP="00F22032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FECHA FINALIZACIÓN</w:t>
            </w:r>
          </w:p>
        </w:tc>
      </w:tr>
      <w:tr w:rsidR="00F22032" w:rsidRPr="00853747" w:rsidTr="003E7557">
        <w:trPr>
          <w:trHeight w:val="144"/>
        </w:trPr>
        <w:tc>
          <w:tcPr>
            <w:tcW w:w="5245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bottom"/>
          </w:tcPr>
          <w:p w:rsidR="00F22032" w:rsidRPr="00E9409D" w:rsidRDefault="00F22032" w:rsidP="00A04DB6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  <w:tc>
          <w:tcPr>
            <w:tcW w:w="4610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3E2E1"/>
            <w:noWrap/>
            <w:vAlign w:val="bottom"/>
          </w:tcPr>
          <w:p w:rsidR="00F22032" w:rsidRPr="00E9409D" w:rsidRDefault="00F22032" w:rsidP="00A04DB6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3E2E1"/>
            <w:noWrap/>
            <w:vAlign w:val="bottom"/>
          </w:tcPr>
          <w:p w:rsidR="00F22032" w:rsidRPr="00E9409D" w:rsidRDefault="00F22032" w:rsidP="00A04DB6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DD </w:t>
            </w:r>
          </w:p>
        </w:tc>
        <w:tc>
          <w:tcPr>
            <w:tcW w:w="50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3E2E1"/>
            <w:vAlign w:val="bottom"/>
          </w:tcPr>
          <w:p w:rsidR="00F22032" w:rsidRPr="00E9409D" w:rsidRDefault="00F22032" w:rsidP="00A04DB6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MM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3E2E1"/>
            <w:vAlign w:val="bottom"/>
          </w:tcPr>
          <w:p w:rsidR="00F22032" w:rsidRPr="00E9409D" w:rsidRDefault="00F22032" w:rsidP="00A04DB6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b/>
                <w:sz w:val="18"/>
                <w:szCs w:val="20"/>
              </w:rPr>
              <w:t>AA</w:t>
            </w:r>
          </w:p>
        </w:tc>
      </w:tr>
      <w:tr w:rsidR="0020192C" w:rsidRPr="00853747" w:rsidTr="003E7557">
        <w:trPr>
          <w:trHeight w:val="255"/>
        </w:trPr>
        <w:tc>
          <w:tcPr>
            <w:tcW w:w="524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6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20192C" w:rsidRPr="00853747" w:rsidTr="003E7557">
        <w:trPr>
          <w:trHeight w:val="255"/>
        </w:trPr>
        <w:tc>
          <w:tcPr>
            <w:tcW w:w="524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6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0192C" w:rsidRPr="00853747" w:rsidRDefault="0020192C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255"/>
        </w:trPr>
        <w:tc>
          <w:tcPr>
            <w:tcW w:w="524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6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255"/>
        </w:trPr>
        <w:tc>
          <w:tcPr>
            <w:tcW w:w="524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6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255"/>
        </w:trPr>
        <w:tc>
          <w:tcPr>
            <w:tcW w:w="524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6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B5B03" w:rsidRPr="00853747" w:rsidRDefault="008B5B03" w:rsidP="00A04DB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8B5B03" w:rsidRPr="00853747" w:rsidTr="003E7557">
        <w:trPr>
          <w:trHeight w:val="255"/>
        </w:trPr>
        <w:tc>
          <w:tcPr>
            <w:tcW w:w="11378" w:type="dxa"/>
            <w:gridSpan w:val="1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08D8A"/>
            <w:noWrap/>
            <w:vAlign w:val="bottom"/>
          </w:tcPr>
          <w:p w:rsidR="008B5B03" w:rsidRPr="00E9409D" w:rsidRDefault="008B5B03" w:rsidP="008B5B03">
            <w:pPr>
              <w:jc w:val="center"/>
              <w:rPr>
                <w:rFonts w:ascii="Calibri" w:hAnsi="Calibri" w:cs="Arial"/>
                <w:b/>
                <w:szCs w:val="20"/>
              </w:rPr>
            </w:pPr>
            <w:r w:rsidRPr="00E9409D">
              <w:rPr>
                <w:rFonts w:ascii="Calibri" w:hAnsi="Calibri" w:cs="Arial"/>
                <w:b/>
                <w:szCs w:val="20"/>
              </w:rPr>
              <w:t xml:space="preserve">PRODUCTOS DE INVESTIGACIÓN </w:t>
            </w:r>
          </w:p>
          <w:p w:rsidR="008B5B03" w:rsidRPr="00E9409D" w:rsidRDefault="008B5B03" w:rsidP="008B5B03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(Artículos, libros, ponencias</w:t>
            </w:r>
            <w:r w:rsidR="004F703B" w:rsidRPr="00E9409D">
              <w:rPr>
                <w:rFonts w:ascii="Calibri" w:hAnsi="Calibri" w:cs="Arial"/>
                <w:sz w:val="18"/>
                <w:szCs w:val="20"/>
              </w:rPr>
              <w:t xml:space="preserve">, productos tecnológicos, etc. </w:t>
            </w:r>
            <w:r w:rsidRPr="00E9409D">
              <w:rPr>
                <w:rFonts w:ascii="Calibri" w:hAnsi="Calibri" w:cs="Arial"/>
                <w:sz w:val="18"/>
                <w:szCs w:val="20"/>
              </w:rPr>
              <w:t>desarrol</w:t>
            </w:r>
            <w:r w:rsidR="004F703B" w:rsidRPr="00E9409D">
              <w:rPr>
                <w:rFonts w:ascii="Calibri" w:hAnsi="Calibri" w:cs="Arial"/>
                <w:sz w:val="18"/>
                <w:szCs w:val="20"/>
              </w:rPr>
              <w:t>lados en los últimos cinco años)</w:t>
            </w: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nil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3E2E1"/>
            <w:noWrap/>
            <w:vAlign w:val="center"/>
          </w:tcPr>
          <w:p w:rsidR="004F703B" w:rsidRPr="00E9409D" w:rsidRDefault="004F703B" w:rsidP="004F703B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 xml:space="preserve">NOMBRE DEL PRODUCTO </w:t>
            </w:r>
          </w:p>
        </w:tc>
        <w:tc>
          <w:tcPr>
            <w:tcW w:w="2936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3E2E1"/>
            <w:vAlign w:val="center"/>
          </w:tcPr>
          <w:p w:rsidR="004F703B" w:rsidRPr="00E9409D" w:rsidRDefault="004F703B" w:rsidP="004F703B">
            <w:pPr>
              <w:jc w:val="center"/>
              <w:rPr>
                <w:rFonts w:ascii="Calibri" w:hAnsi="Calibri" w:cs="Arial"/>
                <w:b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MEDIO DE DIVULGACIÓN</w:t>
            </w:r>
          </w:p>
        </w:tc>
        <w:tc>
          <w:tcPr>
            <w:tcW w:w="1174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3E2E1"/>
            <w:vAlign w:val="center"/>
          </w:tcPr>
          <w:p w:rsidR="004F703B" w:rsidRPr="00E9409D" w:rsidRDefault="004F703B" w:rsidP="004F703B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FECHA PUBLICACIÓN</w:t>
            </w:r>
          </w:p>
        </w:tc>
        <w:tc>
          <w:tcPr>
            <w:tcW w:w="3298" w:type="dxa"/>
            <w:gridSpan w:val="7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3E2E1"/>
            <w:vAlign w:val="center"/>
          </w:tcPr>
          <w:p w:rsidR="004F703B" w:rsidRPr="00E9409D" w:rsidRDefault="004F703B" w:rsidP="004F703B">
            <w:pPr>
              <w:jc w:val="center"/>
              <w:rPr>
                <w:rFonts w:ascii="Calibri" w:hAnsi="Calibri" w:cs="Arial"/>
                <w:sz w:val="18"/>
                <w:szCs w:val="20"/>
              </w:rPr>
            </w:pPr>
            <w:r w:rsidRPr="00E9409D">
              <w:rPr>
                <w:rFonts w:ascii="Calibri" w:hAnsi="Calibri" w:cs="Arial"/>
                <w:sz w:val="18"/>
                <w:szCs w:val="20"/>
              </w:rPr>
              <w:t>ENTIDAD QUE AVALA</w:t>
            </w: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gridSpan w:val="7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gridSpan w:val="7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gridSpan w:val="7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gridSpan w:val="7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F703B" w:rsidRPr="00853747" w:rsidTr="003E7557">
        <w:trPr>
          <w:trHeight w:val="255"/>
        </w:trPr>
        <w:tc>
          <w:tcPr>
            <w:tcW w:w="3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53747">
              <w:rPr>
                <w:rFonts w:ascii="Calibri" w:hAnsi="Calibri" w:cs="Arial"/>
                <w:b/>
                <w:sz w:val="20"/>
                <w:szCs w:val="20"/>
              </w:rPr>
              <w:t> 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3298" w:type="dxa"/>
            <w:gridSpan w:val="7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F703B" w:rsidRPr="00853747" w:rsidRDefault="004F703B" w:rsidP="004F703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FD599E" w:rsidRDefault="00FD599E" w:rsidP="00F05FE7">
      <w:pPr>
        <w:jc w:val="center"/>
        <w:rPr>
          <w:rFonts w:ascii="Calibri" w:hAnsi="Calibri" w:cs="Arial"/>
          <w:b/>
          <w:sz w:val="14"/>
          <w:szCs w:val="20"/>
        </w:rPr>
      </w:pPr>
    </w:p>
    <w:p w:rsidR="008B5B03" w:rsidRDefault="008B5B03" w:rsidP="00F05FE7">
      <w:pPr>
        <w:jc w:val="center"/>
        <w:rPr>
          <w:rFonts w:ascii="Calibri" w:hAnsi="Calibri" w:cs="Arial"/>
          <w:b/>
          <w:sz w:val="14"/>
          <w:szCs w:val="20"/>
        </w:rPr>
      </w:pPr>
    </w:p>
    <w:p w:rsidR="00ED5CFA" w:rsidRPr="00853747" w:rsidRDefault="00ED5CFA" w:rsidP="005C70CD">
      <w:pPr>
        <w:rPr>
          <w:rFonts w:ascii="Calibri" w:hAnsi="Calibri"/>
          <w:sz w:val="12"/>
          <w:szCs w:val="12"/>
        </w:rPr>
      </w:pPr>
    </w:p>
    <w:p w:rsidR="00C3580D" w:rsidRPr="00853747" w:rsidRDefault="00C3580D" w:rsidP="005C70CD">
      <w:pPr>
        <w:jc w:val="center"/>
        <w:rPr>
          <w:rFonts w:ascii="Calibri" w:hAnsi="Calibri"/>
          <w:sz w:val="12"/>
          <w:szCs w:val="12"/>
        </w:rPr>
      </w:pPr>
    </w:p>
    <w:p w:rsidR="00A81396" w:rsidRDefault="00A81396" w:rsidP="004F703B">
      <w:pPr>
        <w:pBdr>
          <w:bottom w:val="single" w:sz="12" w:space="4" w:color="auto"/>
        </w:pBdr>
        <w:ind w:right="282"/>
        <w:jc w:val="both"/>
        <w:rPr>
          <w:rFonts w:ascii="Trebuchet MS" w:hAnsi="Trebuchet MS" w:cs="Arial"/>
          <w:bCs/>
          <w:sz w:val="16"/>
          <w:szCs w:val="20"/>
        </w:rPr>
      </w:pPr>
    </w:p>
    <w:p w:rsidR="00C34B18" w:rsidRDefault="00C34B18" w:rsidP="004F703B">
      <w:pPr>
        <w:pBdr>
          <w:bottom w:val="single" w:sz="12" w:space="4" w:color="auto"/>
        </w:pBdr>
        <w:ind w:right="282"/>
        <w:jc w:val="both"/>
        <w:rPr>
          <w:rFonts w:ascii="Trebuchet MS" w:hAnsi="Trebuchet MS" w:cs="Arial"/>
          <w:bCs/>
          <w:sz w:val="16"/>
          <w:szCs w:val="20"/>
        </w:rPr>
      </w:pPr>
    </w:p>
    <w:p w:rsidR="00C734D1" w:rsidRPr="00E571AE" w:rsidRDefault="00A81396" w:rsidP="004F703B">
      <w:pPr>
        <w:pBdr>
          <w:bottom w:val="single" w:sz="12" w:space="4" w:color="auto"/>
        </w:pBdr>
        <w:ind w:right="282"/>
        <w:jc w:val="both"/>
        <w:rPr>
          <w:rFonts w:ascii="Trebuchet MS" w:hAnsi="Trebuchet MS" w:cs="Arial"/>
          <w:bCs/>
          <w:sz w:val="16"/>
          <w:szCs w:val="20"/>
          <w:u w:val="single"/>
        </w:rPr>
      </w:pPr>
      <w:r>
        <w:rPr>
          <w:rFonts w:ascii="Trebuchet MS" w:hAnsi="Trebuchet MS" w:cs="Arial"/>
          <w:bCs/>
          <w:sz w:val="16"/>
          <w:szCs w:val="20"/>
        </w:rPr>
        <w:t>FIRMA: ____________________________________________________</w:t>
      </w:r>
      <w:r>
        <w:rPr>
          <w:rFonts w:ascii="Trebuchet MS" w:hAnsi="Trebuchet MS" w:cs="Arial"/>
          <w:bCs/>
          <w:sz w:val="16"/>
          <w:szCs w:val="20"/>
        </w:rPr>
        <w:tab/>
      </w:r>
    </w:p>
    <w:p w:rsidR="00C734D1" w:rsidRDefault="00C734D1" w:rsidP="004F703B">
      <w:pPr>
        <w:pBdr>
          <w:bottom w:val="single" w:sz="12" w:space="4" w:color="auto"/>
        </w:pBdr>
        <w:ind w:right="282"/>
        <w:jc w:val="both"/>
        <w:rPr>
          <w:rFonts w:ascii="Trebuchet MS" w:hAnsi="Trebuchet MS" w:cs="Arial"/>
          <w:bCs/>
          <w:sz w:val="16"/>
          <w:szCs w:val="20"/>
        </w:rPr>
      </w:pPr>
    </w:p>
    <w:p w:rsidR="00C734D1" w:rsidRDefault="00E9409D" w:rsidP="004F703B">
      <w:pPr>
        <w:pBdr>
          <w:bottom w:val="single" w:sz="12" w:space="4" w:color="auto"/>
        </w:pBdr>
        <w:ind w:right="282"/>
        <w:jc w:val="both"/>
        <w:rPr>
          <w:rFonts w:ascii="Trebuchet MS" w:hAnsi="Trebuchet MS" w:cs="Arial"/>
          <w:bCs/>
          <w:sz w:val="16"/>
          <w:szCs w:val="20"/>
        </w:rPr>
      </w:pPr>
      <w:r>
        <w:rPr>
          <w:rFonts w:ascii="Trebuchet MS" w:hAnsi="Trebuchet MS" w:cs="Arial"/>
          <w:bCs/>
          <w:sz w:val="16"/>
          <w:szCs w:val="20"/>
        </w:rPr>
        <w:t xml:space="preserve">c.c. </w:t>
      </w:r>
    </w:p>
    <w:p w:rsidR="00765BDD" w:rsidRDefault="00765BDD" w:rsidP="004F703B">
      <w:pPr>
        <w:pBdr>
          <w:bottom w:val="single" w:sz="12" w:space="4" w:color="auto"/>
        </w:pBdr>
        <w:ind w:right="282"/>
        <w:jc w:val="center"/>
        <w:rPr>
          <w:rFonts w:ascii="Trebuchet MS" w:hAnsi="Trebuchet MS" w:cs="Arial"/>
          <w:bCs/>
          <w:sz w:val="16"/>
          <w:szCs w:val="20"/>
        </w:rPr>
      </w:pPr>
    </w:p>
    <w:p w:rsidR="0097329F" w:rsidRDefault="0097329F" w:rsidP="004F703B">
      <w:pPr>
        <w:pBdr>
          <w:bottom w:val="single" w:sz="12" w:space="4" w:color="auto"/>
        </w:pBdr>
        <w:ind w:right="282"/>
        <w:jc w:val="center"/>
        <w:rPr>
          <w:rFonts w:ascii="Trebuchet MS" w:hAnsi="Trebuchet MS" w:cs="Arial"/>
          <w:bCs/>
          <w:sz w:val="16"/>
          <w:szCs w:val="20"/>
        </w:rPr>
      </w:pPr>
    </w:p>
    <w:p w:rsidR="0097329F" w:rsidRDefault="0097329F" w:rsidP="004F703B">
      <w:pPr>
        <w:pBdr>
          <w:bottom w:val="single" w:sz="12" w:space="4" w:color="auto"/>
        </w:pBdr>
        <w:ind w:right="282"/>
        <w:jc w:val="center"/>
        <w:rPr>
          <w:rFonts w:ascii="Trebuchet MS" w:hAnsi="Trebuchet MS" w:cs="Arial"/>
          <w:bCs/>
          <w:sz w:val="16"/>
          <w:szCs w:val="20"/>
        </w:rPr>
      </w:pPr>
    </w:p>
    <w:sectPr w:rsidR="0097329F" w:rsidSect="00213322">
      <w:headerReference w:type="default" r:id="rId8"/>
      <w:footerReference w:type="default" r:id="rId9"/>
      <w:pgSz w:w="12240" w:h="15840" w:code="1"/>
      <w:pgMar w:top="72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3AA" w:rsidRDefault="000E73AA">
      <w:r>
        <w:separator/>
      </w:r>
    </w:p>
  </w:endnote>
  <w:endnote w:type="continuationSeparator" w:id="0">
    <w:p w:rsidR="000E73AA" w:rsidRDefault="000E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DE9" w:rsidRDefault="007D6DE9">
    <w:pPr>
      <w:pStyle w:val="Piedepgina"/>
      <w:jc w:val="right"/>
    </w:pPr>
    <w:r>
      <w:t xml:space="preserve">Página </w:t>
    </w:r>
    <w:r w:rsidR="005304DB">
      <w:rPr>
        <w:b/>
      </w:rPr>
      <w:fldChar w:fldCharType="begin"/>
    </w:r>
    <w:r>
      <w:rPr>
        <w:b/>
      </w:rPr>
      <w:instrText>PAGE</w:instrText>
    </w:r>
    <w:r w:rsidR="005304DB">
      <w:rPr>
        <w:b/>
      </w:rPr>
      <w:fldChar w:fldCharType="separate"/>
    </w:r>
    <w:r w:rsidR="001D1A33">
      <w:rPr>
        <w:b/>
        <w:noProof/>
      </w:rPr>
      <w:t>2</w:t>
    </w:r>
    <w:r w:rsidR="005304DB">
      <w:rPr>
        <w:b/>
      </w:rPr>
      <w:fldChar w:fldCharType="end"/>
    </w:r>
    <w:r>
      <w:t xml:space="preserve"> de </w:t>
    </w:r>
    <w:r w:rsidR="005304DB">
      <w:rPr>
        <w:b/>
      </w:rPr>
      <w:fldChar w:fldCharType="begin"/>
    </w:r>
    <w:r>
      <w:rPr>
        <w:b/>
      </w:rPr>
      <w:instrText>NUMPAGES</w:instrText>
    </w:r>
    <w:r w:rsidR="005304DB">
      <w:rPr>
        <w:b/>
      </w:rPr>
      <w:fldChar w:fldCharType="separate"/>
    </w:r>
    <w:r w:rsidR="001D1A33">
      <w:rPr>
        <w:b/>
        <w:noProof/>
      </w:rPr>
      <w:t>2</w:t>
    </w:r>
    <w:r w:rsidR="005304DB">
      <w:rPr>
        <w:b/>
      </w:rPr>
      <w:fldChar w:fldCharType="end"/>
    </w:r>
  </w:p>
  <w:p w:rsidR="007D6DE9" w:rsidRDefault="007D6DE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3AA" w:rsidRDefault="000E73AA">
      <w:r>
        <w:separator/>
      </w:r>
    </w:p>
  </w:footnote>
  <w:footnote w:type="continuationSeparator" w:id="0">
    <w:p w:rsidR="000E73AA" w:rsidRDefault="000E7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29" w:type="dxa"/>
      <w:jc w:val="center"/>
      <w:tblInd w:w="-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14"/>
      <w:gridCol w:w="6014"/>
      <w:gridCol w:w="1701"/>
    </w:tblGrid>
    <w:tr w:rsidR="001D1A33" w:rsidTr="00EE509B">
      <w:trPr>
        <w:cantSplit/>
        <w:trHeight w:val="527"/>
        <w:jc w:val="center"/>
      </w:trPr>
      <w:tc>
        <w:tcPr>
          <w:tcW w:w="1314" w:type="dxa"/>
          <w:vMerge w:val="restart"/>
          <w:vAlign w:val="center"/>
        </w:tcPr>
        <w:p w:rsidR="001D1A33" w:rsidRDefault="001D1A33" w:rsidP="00EE509B">
          <w:pPr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>
                <wp:extent cx="752475" cy="561975"/>
                <wp:effectExtent l="0" t="0" r="9525" b="9525"/>
                <wp:docPr id="1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4" w:type="dxa"/>
          <w:vMerge w:val="restart"/>
          <w:tcBorders>
            <w:right w:val="nil"/>
          </w:tcBorders>
          <w:vAlign w:val="center"/>
        </w:tcPr>
        <w:p w:rsidR="001D1A33" w:rsidRDefault="001D1A33" w:rsidP="00EE509B">
          <w:pPr>
            <w:jc w:val="center"/>
            <w:rPr>
              <w:rFonts w:ascii="Arial" w:eastAsia="Calibri" w:hAnsi="Arial" w:cs="Arial"/>
              <w:b/>
              <w:sz w:val="22"/>
              <w:szCs w:val="28"/>
            </w:rPr>
          </w:pPr>
          <w:r>
            <w:rPr>
              <w:rFonts w:ascii="Arial" w:eastAsia="Calibri" w:hAnsi="Arial" w:cs="Arial"/>
              <w:b/>
              <w:sz w:val="22"/>
              <w:szCs w:val="28"/>
            </w:rPr>
            <w:t>HOJA DE VIDA</w:t>
          </w:r>
        </w:p>
        <w:p w:rsidR="001D1A33" w:rsidRDefault="001D1A33" w:rsidP="00EE509B">
          <w:pPr>
            <w:jc w:val="center"/>
            <w:rPr>
              <w:rFonts w:ascii="Arial" w:hAnsi="Arial"/>
              <w:b/>
              <w:sz w:val="20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I CONGRESO INTERNACIONAL DE BIOTECNOLOGÍA</w:t>
          </w:r>
        </w:p>
        <w:p w:rsidR="001D1A33" w:rsidRPr="00385ECE" w:rsidRDefault="001D1A33" w:rsidP="00EE509B">
          <w:pPr>
            <w:jc w:val="center"/>
            <w:rPr>
              <w:rFonts w:ascii="Arial" w:hAnsi="Arial"/>
              <w:b/>
              <w:sz w:val="22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23 Y 24 DE NOVIEMBRE DE 2017</w:t>
          </w:r>
        </w:p>
      </w:tc>
      <w:tc>
        <w:tcPr>
          <w:tcW w:w="1701" w:type="dxa"/>
          <w:vMerge w:val="restart"/>
          <w:vAlign w:val="center"/>
        </w:tcPr>
        <w:p w:rsidR="001D1A33" w:rsidRPr="001D17B2" w:rsidRDefault="001D1A33" w:rsidP="00EE509B">
          <w:pPr>
            <w:pStyle w:val="Encabezado"/>
            <w:jc w:val="center"/>
            <w:rPr>
              <w:rFonts w:ascii="Arial" w:hAnsi="Arial"/>
              <w:color w:val="000000"/>
              <w:sz w:val="22"/>
              <w:szCs w:val="22"/>
            </w:rPr>
          </w:pPr>
          <w:r>
            <w:rPr>
              <w:rFonts w:ascii="Arial" w:hAnsi="Arial"/>
              <w:noProof/>
              <w:color w:val="000000"/>
              <w:sz w:val="22"/>
              <w:szCs w:val="22"/>
              <w:lang w:val="es-ES" w:eastAsia="es-ES"/>
            </w:rPr>
            <w:drawing>
              <wp:inline distT="0" distB="0" distL="0" distR="0">
                <wp:extent cx="1047750" cy="628650"/>
                <wp:effectExtent l="0" t="0" r="0" b="0"/>
                <wp:docPr id="1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91" t="2" r="57413" b="-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D1A33" w:rsidTr="00EE509B">
      <w:trPr>
        <w:cantSplit/>
        <w:trHeight w:val="871"/>
        <w:jc w:val="center"/>
      </w:trPr>
      <w:tc>
        <w:tcPr>
          <w:tcW w:w="1314" w:type="dxa"/>
          <w:vMerge/>
          <w:vAlign w:val="center"/>
        </w:tcPr>
        <w:p w:rsidR="001D1A33" w:rsidRDefault="001D1A33" w:rsidP="00EE509B">
          <w:pPr>
            <w:rPr>
              <w:rFonts w:ascii="Arial" w:hAnsi="Arial"/>
            </w:rPr>
          </w:pPr>
        </w:p>
      </w:tc>
      <w:tc>
        <w:tcPr>
          <w:tcW w:w="6014" w:type="dxa"/>
          <w:vMerge/>
          <w:tcBorders>
            <w:right w:val="nil"/>
          </w:tcBorders>
          <w:vAlign w:val="center"/>
        </w:tcPr>
        <w:p w:rsidR="001D1A33" w:rsidRDefault="001D1A33" w:rsidP="00EE509B">
          <w:pPr>
            <w:jc w:val="center"/>
            <w:rPr>
              <w:rFonts w:ascii="Arial" w:hAnsi="Arial"/>
              <w:b/>
            </w:rPr>
          </w:pPr>
        </w:p>
      </w:tc>
      <w:tc>
        <w:tcPr>
          <w:tcW w:w="1701" w:type="dxa"/>
          <w:vMerge/>
          <w:vAlign w:val="center"/>
        </w:tcPr>
        <w:p w:rsidR="001D1A33" w:rsidRDefault="001D1A33" w:rsidP="00EE509B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</w:tr>
  </w:tbl>
  <w:p w:rsidR="007D6DE9" w:rsidRDefault="007D6D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F21218"/>
    <w:multiLevelType w:val="hybridMultilevel"/>
    <w:tmpl w:val="1F86D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B2"/>
    <w:rsid w:val="00001C61"/>
    <w:rsid w:val="000033C9"/>
    <w:rsid w:val="0000697F"/>
    <w:rsid w:val="00035483"/>
    <w:rsid w:val="00035D60"/>
    <w:rsid w:val="00036BAF"/>
    <w:rsid w:val="000379A9"/>
    <w:rsid w:val="000516C6"/>
    <w:rsid w:val="00051CBA"/>
    <w:rsid w:val="00052F47"/>
    <w:rsid w:val="000817A2"/>
    <w:rsid w:val="000824B5"/>
    <w:rsid w:val="00087416"/>
    <w:rsid w:val="00094C4E"/>
    <w:rsid w:val="000A01F2"/>
    <w:rsid w:val="000A3945"/>
    <w:rsid w:val="000C3F4D"/>
    <w:rsid w:val="000E1129"/>
    <w:rsid w:val="000E2E7B"/>
    <w:rsid w:val="000E6988"/>
    <w:rsid w:val="000E73AA"/>
    <w:rsid w:val="000F1BD0"/>
    <w:rsid w:val="000F288A"/>
    <w:rsid w:val="000F2BA8"/>
    <w:rsid w:val="00100433"/>
    <w:rsid w:val="001042DD"/>
    <w:rsid w:val="00114E2E"/>
    <w:rsid w:val="00127638"/>
    <w:rsid w:val="00166E5C"/>
    <w:rsid w:val="00173DB2"/>
    <w:rsid w:val="00175AB0"/>
    <w:rsid w:val="00175ACC"/>
    <w:rsid w:val="00185810"/>
    <w:rsid w:val="00190468"/>
    <w:rsid w:val="00191499"/>
    <w:rsid w:val="0019282B"/>
    <w:rsid w:val="00196633"/>
    <w:rsid w:val="001B29D0"/>
    <w:rsid w:val="001B463D"/>
    <w:rsid w:val="001B6FF5"/>
    <w:rsid w:val="001B74E1"/>
    <w:rsid w:val="001C12E2"/>
    <w:rsid w:val="001C6776"/>
    <w:rsid w:val="001D1A33"/>
    <w:rsid w:val="001D460E"/>
    <w:rsid w:val="001D699E"/>
    <w:rsid w:val="0020192C"/>
    <w:rsid w:val="00213322"/>
    <w:rsid w:val="00213F6F"/>
    <w:rsid w:val="00230192"/>
    <w:rsid w:val="002301B0"/>
    <w:rsid w:val="00235060"/>
    <w:rsid w:val="002406BF"/>
    <w:rsid w:val="0027732A"/>
    <w:rsid w:val="0029329D"/>
    <w:rsid w:val="002B4082"/>
    <w:rsid w:val="002B54E8"/>
    <w:rsid w:val="002B67E0"/>
    <w:rsid w:val="002C519F"/>
    <w:rsid w:val="002D0490"/>
    <w:rsid w:val="002E07DE"/>
    <w:rsid w:val="002E3F63"/>
    <w:rsid w:val="002E6042"/>
    <w:rsid w:val="002E6BBF"/>
    <w:rsid w:val="002F5267"/>
    <w:rsid w:val="003018FB"/>
    <w:rsid w:val="00305B18"/>
    <w:rsid w:val="00306139"/>
    <w:rsid w:val="00307197"/>
    <w:rsid w:val="0032308F"/>
    <w:rsid w:val="00327E62"/>
    <w:rsid w:val="00333DB6"/>
    <w:rsid w:val="003459C2"/>
    <w:rsid w:val="00364211"/>
    <w:rsid w:val="00367FBB"/>
    <w:rsid w:val="00373888"/>
    <w:rsid w:val="00396BBE"/>
    <w:rsid w:val="003A0E32"/>
    <w:rsid w:val="003C15C1"/>
    <w:rsid w:val="003E3FEF"/>
    <w:rsid w:val="003E7557"/>
    <w:rsid w:val="003F6B3E"/>
    <w:rsid w:val="00412BF6"/>
    <w:rsid w:val="00412D4E"/>
    <w:rsid w:val="00414089"/>
    <w:rsid w:val="00422045"/>
    <w:rsid w:val="0042251F"/>
    <w:rsid w:val="00423004"/>
    <w:rsid w:val="00427631"/>
    <w:rsid w:val="004305D1"/>
    <w:rsid w:val="004306A6"/>
    <w:rsid w:val="00433A40"/>
    <w:rsid w:val="004351F2"/>
    <w:rsid w:val="00440EDC"/>
    <w:rsid w:val="004476C1"/>
    <w:rsid w:val="00472C03"/>
    <w:rsid w:val="00486352"/>
    <w:rsid w:val="004A50A1"/>
    <w:rsid w:val="004D1075"/>
    <w:rsid w:val="004D10AE"/>
    <w:rsid w:val="004F703B"/>
    <w:rsid w:val="005022BC"/>
    <w:rsid w:val="005037AE"/>
    <w:rsid w:val="00505080"/>
    <w:rsid w:val="005051BD"/>
    <w:rsid w:val="00511EDA"/>
    <w:rsid w:val="00516A71"/>
    <w:rsid w:val="0052052F"/>
    <w:rsid w:val="005270A3"/>
    <w:rsid w:val="005304DB"/>
    <w:rsid w:val="00535270"/>
    <w:rsid w:val="00536DFD"/>
    <w:rsid w:val="0054635A"/>
    <w:rsid w:val="005646FA"/>
    <w:rsid w:val="00576386"/>
    <w:rsid w:val="005812B5"/>
    <w:rsid w:val="00591E48"/>
    <w:rsid w:val="005A59AA"/>
    <w:rsid w:val="005C3DFB"/>
    <w:rsid w:val="005C70CD"/>
    <w:rsid w:val="005D09BD"/>
    <w:rsid w:val="005E373B"/>
    <w:rsid w:val="005F3335"/>
    <w:rsid w:val="006009E3"/>
    <w:rsid w:val="0060255D"/>
    <w:rsid w:val="00630990"/>
    <w:rsid w:val="00645944"/>
    <w:rsid w:val="00666A15"/>
    <w:rsid w:val="0066710D"/>
    <w:rsid w:val="00680033"/>
    <w:rsid w:val="00683D99"/>
    <w:rsid w:val="00691B7A"/>
    <w:rsid w:val="00697F52"/>
    <w:rsid w:val="006B3AEF"/>
    <w:rsid w:val="006B57B6"/>
    <w:rsid w:val="006B698C"/>
    <w:rsid w:val="006C155F"/>
    <w:rsid w:val="006C5956"/>
    <w:rsid w:val="006E6B14"/>
    <w:rsid w:val="006F1CF4"/>
    <w:rsid w:val="006F60C2"/>
    <w:rsid w:val="007121DE"/>
    <w:rsid w:val="007219B6"/>
    <w:rsid w:val="00722166"/>
    <w:rsid w:val="0073022A"/>
    <w:rsid w:val="007316BB"/>
    <w:rsid w:val="00740271"/>
    <w:rsid w:val="00746CED"/>
    <w:rsid w:val="00751002"/>
    <w:rsid w:val="00754333"/>
    <w:rsid w:val="00757A42"/>
    <w:rsid w:val="00765B38"/>
    <w:rsid w:val="00765BDD"/>
    <w:rsid w:val="00775A98"/>
    <w:rsid w:val="00776940"/>
    <w:rsid w:val="00784C6E"/>
    <w:rsid w:val="00791971"/>
    <w:rsid w:val="00793C73"/>
    <w:rsid w:val="007A4F77"/>
    <w:rsid w:val="007B4E37"/>
    <w:rsid w:val="007C072D"/>
    <w:rsid w:val="007C0868"/>
    <w:rsid w:val="007C7EE2"/>
    <w:rsid w:val="007D30F6"/>
    <w:rsid w:val="007D48FA"/>
    <w:rsid w:val="007D6C6F"/>
    <w:rsid w:val="007D6DE9"/>
    <w:rsid w:val="007E718F"/>
    <w:rsid w:val="007F0F2A"/>
    <w:rsid w:val="007F5FFE"/>
    <w:rsid w:val="007F7D8F"/>
    <w:rsid w:val="00802125"/>
    <w:rsid w:val="00802C99"/>
    <w:rsid w:val="008165C6"/>
    <w:rsid w:val="00821774"/>
    <w:rsid w:val="00826B18"/>
    <w:rsid w:val="008301D5"/>
    <w:rsid w:val="008311C5"/>
    <w:rsid w:val="00836AA3"/>
    <w:rsid w:val="00850E4F"/>
    <w:rsid w:val="00851BAC"/>
    <w:rsid w:val="00853747"/>
    <w:rsid w:val="00860C60"/>
    <w:rsid w:val="00862D48"/>
    <w:rsid w:val="00866A46"/>
    <w:rsid w:val="00877774"/>
    <w:rsid w:val="00881D52"/>
    <w:rsid w:val="0088206D"/>
    <w:rsid w:val="00885B69"/>
    <w:rsid w:val="008869B5"/>
    <w:rsid w:val="00886C23"/>
    <w:rsid w:val="008A3141"/>
    <w:rsid w:val="008A4DD5"/>
    <w:rsid w:val="008B4C1A"/>
    <w:rsid w:val="008B5B03"/>
    <w:rsid w:val="008B7D38"/>
    <w:rsid w:val="008C4BC2"/>
    <w:rsid w:val="008D237E"/>
    <w:rsid w:val="008E3B05"/>
    <w:rsid w:val="008F01BD"/>
    <w:rsid w:val="008F644E"/>
    <w:rsid w:val="00900088"/>
    <w:rsid w:val="009038C9"/>
    <w:rsid w:val="00907B15"/>
    <w:rsid w:val="0091015B"/>
    <w:rsid w:val="00911788"/>
    <w:rsid w:val="009131D6"/>
    <w:rsid w:val="0092598C"/>
    <w:rsid w:val="009302A9"/>
    <w:rsid w:val="00935317"/>
    <w:rsid w:val="00941866"/>
    <w:rsid w:val="00941CB9"/>
    <w:rsid w:val="00941FB4"/>
    <w:rsid w:val="0097329F"/>
    <w:rsid w:val="009B49E7"/>
    <w:rsid w:val="009B50DF"/>
    <w:rsid w:val="009C3D1D"/>
    <w:rsid w:val="009C7452"/>
    <w:rsid w:val="009E0A2F"/>
    <w:rsid w:val="009F1CE5"/>
    <w:rsid w:val="009F63CD"/>
    <w:rsid w:val="00A04DB6"/>
    <w:rsid w:val="00A06508"/>
    <w:rsid w:val="00A132CD"/>
    <w:rsid w:val="00A20204"/>
    <w:rsid w:val="00A219D4"/>
    <w:rsid w:val="00A35F6E"/>
    <w:rsid w:val="00A40547"/>
    <w:rsid w:val="00A436A8"/>
    <w:rsid w:val="00A47105"/>
    <w:rsid w:val="00A544D2"/>
    <w:rsid w:val="00A561F4"/>
    <w:rsid w:val="00A579CB"/>
    <w:rsid w:val="00A73151"/>
    <w:rsid w:val="00A7382C"/>
    <w:rsid w:val="00A75C89"/>
    <w:rsid w:val="00A75F1A"/>
    <w:rsid w:val="00A77848"/>
    <w:rsid w:val="00A80416"/>
    <w:rsid w:val="00A81396"/>
    <w:rsid w:val="00A93E3D"/>
    <w:rsid w:val="00A95A00"/>
    <w:rsid w:val="00AA0BF7"/>
    <w:rsid w:val="00AA750F"/>
    <w:rsid w:val="00AC07C6"/>
    <w:rsid w:val="00AC1546"/>
    <w:rsid w:val="00AD4504"/>
    <w:rsid w:val="00AE457F"/>
    <w:rsid w:val="00AF2626"/>
    <w:rsid w:val="00AF7930"/>
    <w:rsid w:val="00B06240"/>
    <w:rsid w:val="00B06866"/>
    <w:rsid w:val="00B07B3D"/>
    <w:rsid w:val="00B12E95"/>
    <w:rsid w:val="00B143D4"/>
    <w:rsid w:val="00B23739"/>
    <w:rsid w:val="00B41F4D"/>
    <w:rsid w:val="00B51F9F"/>
    <w:rsid w:val="00B546E7"/>
    <w:rsid w:val="00B71C79"/>
    <w:rsid w:val="00B74D14"/>
    <w:rsid w:val="00B76C01"/>
    <w:rsid w:val="00B81448"/>
    <w:rsid w:val="00B83878"/>
    <w:rsid w:val="00B84F01"/>
    <w:rsid w:val="00B92F7E"/>
    <w:rsid w:val="00BA222F"/>
    <w:rsid w:val="00BB56B6"/>
    <w:rsid w:val="00BB5ED4"/>
    <w:rsid w:val="00BC6856"/>
    <w:rsid w:val="00BC762E"/>
    <w:rsid w:val="00BD6892"/>
    <w:rsid w:val="00C02399"/>
    <w:rsid w:val="00C03621"/>
    <w:rsid w:val="00C07385"/>
    <w:rsid w:val="00C07BB6"/>
    <w:rsid w:val="00C10C74"/>
    <w:rsid w:val="00C16C70"/>
    <w:rsid w:val="00C22BAD"/>
    <w:rsid w:val="00C34B18"/>
    <w:rsid w:val="00C3580D"/>
    <w:rsid w:val="00C51D01"/>
    <w:rsid w:val="00C61B82"/>
    <w:rsid w:val="00C71EE7"/>
    <w:rsid w:val="00C734D1"/>
    <w:rsid w:val="00C7446C"/>
    <w:rsid w:val="00C75BA9"/>
    <w:rsid w:val="00C82386"/>
    <w:rsid w:val="00C82A0D"/>
    <w:rsid w:val="00C9625B"/>
    <w:rsid w:val="00CB185A"/>
    <w:rsid w:val="00CB4294"/>
    <w:rsid w:val="00CC20A8"/>
    <w:rsid w:val="00CC3716"/>
    <w:rsid w:val="00CD24B5"/>
    <w:rsid w:val="00CD782D"/>
    <w:rsid w:val="00CE29DA"/>
    <w:rsid w:val="00D072B2"/>
    <w:rsid w:val="00D17F66"/>
    <w:rsid w:val="00D235E4"/>
    <w:rsid w:val="00D2605C"/>
    <w:rsid w:val="00D27B8F"/>
    <w:rsid w:val="00D34B63"/>
    <w:rsid w:val="00D4413F"/>
    <w:rsid w:val="00D45D07"/>
    <w:rsid w:val="00D51EED"/>
    <w:rsid w:val="00D5799B"/>
    <w:rsid w:val="00D604BA"/>
    <w:rsid w:val="00D622DA"/>
    <w:rsid w:val="00D637B5"/>
    <w:rsid w:val="00DA21C7"/>
    <w:rsid w:val="00DA363E"/>
    <w:rsid w:val="00DB15C1"/>
    <w:rsid w:val="00DB772C"/>
    <w:rsid w:val="00DC2062"/>
    <w:rsid w:val="00DD00C6"/>
    <w:rsid w:val="00DD4AD6"/>
    <w:rsid w:val="00DD6A3F"/>
    <w:rsid w:val="00DE6A69"/>
    <w:rsid w:val="00E01D80"/>
    <w:rsid w:val="00E03DAA"/>
    <w:rsid w:val="00E04A98"/>
    <w:rsid w:val="00E17FFD"/>
    <w:rsid w:val="00E204B0"/>
    <w:rsid w:val="00E37097"/>
    <w:rsid w:val="00E40802"/>
    <w:rsid w:val="00E472C9"/>
    <w:rsid w:val="00E551DE"/>
    <w:rsid w:val="00E571AE"/>
    <w:rsid w:val="00E57E25"/>
    <w:rsid w:val="00E60C5A"/>
    <w:rsid w:val="00E72046"/>
    <w:rsid w:val="00E9409D"/>
    <w:rsid w:val="00E97FFE"/>
    <w:rsid w:val="00EA344E"/>
    <w:rsid w:val="00EC674B"/>
    <w:rsid w:val="00ED51BC"/>
    <w:rsid w:val="00ED5CFA"/>
    <w:rsid w:val="00EE4E49"/>
    <w:rsid w:val="00EE6C2D"/>
    <w:rsid w:val="00F03D45"/>
    <w:rsid w:val="00F05FE7"/>
    <w:rsid w:val="00F07369"/>
    <w:rsid w:val="00F21186"/>
    <w:rsid w:val="00F22032"/>
    <w:rsid w:val="00F228BE"/>
    <w:rsid w:val="00F25385"/>
    <w:rsid w:val="00F260F0"/>
    <w:rsid w:val="00F301D6"/>
    <w:rsid w:val="00F65574"/>
    <w:rsid w:val="00F773B6"/>
    <w:rsid w:val="00F80F33"/>
    <w:rsid w:val="00F8236A"/>
    <w:rsid w:val="00F82CA6"/>
    <w:rsid w:val="00F929F0"/>
    <w:rsid w:val="00F974BD"/>
    <w:rsid w:val="00FB1C36"/>
    <w:rsid w:val="00FB289D"/>
    <w:rsid w:val="00FD1E4D"/>
    <w:rsid w:val="00FD4066"/>
    <w:rsid w:val="00FD599E"/>
    <w:rsid w:val="00FE0C54"/>
    <w:rsid w:val="00FE2C02"/>
    <w:rsid w:val="00FF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508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E6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2251F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42251F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deglobo">
    <w:name w:val="Balloon Text"/>
    <w:basedOn w:val="Normal"/>
    <w:link w:val="TextodegloboCar"/>
    <w:rsid w:val="0032308F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32308F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9B49E7"/>
    <w:rPr>
      <w:sz w:val="24"/>
      <w:szCs w:val="24"/>
    </w:rPr>
  </w:style>
  <w:style w:type="character" w:styleId="Hipervnculo">
    <w:name w:val="Hyperlink"/>
    <w:uiPriority w:val="99"/>
    <w:unhideWhenUsed/>
    <w:rsid w:val="00E17FF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4DB6"/>
    <w:pPr>
      <w:ind w:left="720"/>
      <w:contextualSpacing/>
    </w:pPr>
  </w:style>
  <w:style w:type="character" w:styleId="Textoennegrita">
    <w:name w:val="Strong"/>
    <w:uiPriority w:val="22"/>
    <w:qFormat/>
    <w:rsid w:val="00765BDD"/>
    <w:rPr>
      <w:b/>
      <w:bCs/>
    </w:rPr>
  </w:style>
  <w:style w:type="character" w:customStyle="1" w:styleId="PiedepginaCar">
    <w:name w:val="Pie de página Car"/>
    <w:link w:val="Piedepgina"/>
    <w:uiPriority w:val="99"/>
    <w:rsid w:val="0021332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508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E6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2251F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42251F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deglobo">
    <w:name w:val="Balloon Text"/>
    <w:basedOn w:val="Normal"/>
    <w:link w:val="TextodegloboCar"/>
    <w:rsid w:val="0032308F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32308F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9B49E7"/>
    <w:rPr>
      <w:sz w:val="24"/>
      <w:szCs w:val="24"/>
    </w:rPr>
  </w:style>
  <w:style w:type="character" w:styleId="Hipervnculo">
    <w:name w:val="Hyperlink"/>
    <w:uiPriority w:val="99"/>
    <w:unhideWhenUsed/>
    <w:rsid w:val="00E17FF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4DB6"/>
    <w:pPr>
      <w:ind w:left="720"/>
      <w:contextualSpacing/>
    </w:pPr>
  </w:style>
  <w:style w:type="character" w:styleId="Textoennegrita">
    <w:name w:val="Strong"/>
    <w:uiPriority w:val="22"/>
    <w:qFormat/>
    <w:rsid w:val="00765BDD"/>
    <w:rPr>
      <w:b/>
      <w:bCs/>
    </w:rPr>
  </w:style>
  <w:style w:type="character" w:customStyle="1" w:styleId="PiedepginaCar">
    <w:name w:val="Pie de página Car"/>
    <w:link w:val="Piedepgina"/>
    <w:uiPriority w:val="99"/>
    <w:rsid w:val="002133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oreno\AppData\Local\Microsoft\Windows\Temporary%20Internet%20Files\Content.Outlook\P6LN8Z0Y\FORMATO%20HOJA%20DE%20VID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HOJA DE VIDA.dot</Template>
  <TotalTime>1</TotalTime>
  <Pages>2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Personal Docente Hoja de Vida</vt:lpstr>
    </vt:vector>
  </TitlesOfParts>
  <Company>UNISALLE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Docente Hoja de Vida</dc:title>
  <dc:creator>imoreno</dc:creator>
  <cp:lastModifiedBy>usuario</cp:lastModifiedBy>
  <cp:revision>2</cp:revision>
  <cp:lastPrinted>2013-06-24T21:58:00Z</cp:lastPrinted>
  <dcterms:created xsi:type="dcterms:W3CDTF">2017-10-04T02:55:00Z</dcterms:created>
  <dcterms:modified xsi:type="dcterms:W3CDTF">2017-10-04T02:55:00Z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ContentTypeId">
    <vt:lpwstr>0x010100C557403661489346905380AADF46BB0A</vt:lpwstr>
  </property>
</Properties>
</file>